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2D4F0" w14:textId="77777777" w:rsidR="00823A3B" w:rsidRDefault="00823A3B">
      <w:pPr>
        <w:jc w:val="center"/>
        <w:rPr>
          <w:lang w:val="lt-LT"/>
        </w:rPr>
      </w:pPr>
      <w:r>
        <w:rPr>
          <w:lang w:val="lt-LT"/>
        </w:rPr>
        <w:t>_____________________________________</w:t>
      </w:r>
    </w:p>
    <w:p w14:paraId="652FFA44" w14:textId="77777777" w:rsidR="00823A3B" w:rsidRDefault="00823A3B">
      <w:pPr>
        <w:spacing w:line="360" w:lineRule="auto"/>
        <w:jc w:val="center"/>
        <w:rPr>
          <w:sz w:val="20"/>
          <w:lang w:val="lt-LT"/>
        </w:rPr>
      </w:pPr>
      <w:r>
        <w:rPr>
          <w:sz w:val="20"/>
          <w:lang w:val="lt-LT"/>
        </w:rPr>
        <w:t>(Vardas, pavardė didžiosiomis raidėmis)</w:t>
      </w:r>
    </w:p>
    <w:p w14:paraId="7CA0DEF0" w14:textId="77777777" w:rsidR="00823A3B" w:rsidRDefault="00823A3B">
      <w:pPr>
        <w:spacing w:line="360" w:lineRule="auto"/>
        <w:jc w:val="center"/>
        <w:rPr>
          <w:lang w:val="lt-LT"/>
        </w:rPr>
      </w:pPr>
      <w:r>
        <w:rPr>
          <w:lang w:val="lt-LT"/>
        </w:rPr>
        <w:t>_____________________________________</w:t>
      </w:r>
    </w:p>
    <w:p w14:paraId="42958E08" w14:textId="77777777" w:rsidR="00823A3B" w:rsidRDefault="00823A3B">
      <w:pPr>
        <w:jc w:val="center"/>
        <w:rPr>
          <w:lang w:val="lt-LT"/>
        </w:rPr>
      </w:pPr>
      <w:r>
        <w:rPr>
          <w:lang w:val="lt-LT"/>
        </w:rPr>
        <w:t>_____________________________________</w:t>
      </w:r>
    </w:p>
    <w:p w14:paraId="7E7691A8" w14:textId="77777777" w:rsidR="00823A3B" w:rsidRDefault="00823A3B">
      <w:pPr>
        <w:jc w:val="center"/>
        <w:rPr>
          <w:lang w:val="lt-LT"/>
        </w:rPr>
      </w:pPr>
      <w:r>
        <w:rPr>
          <w:sz w:val="20"/>
          <w:lang w:val="lt-LT"/>
        </w:rPr>
        <w:t xml:space="preserve"> (Adresas, telefonas)</w:t>
      </w:r>
    </w:p>
    <w:p w14:paraId="25BEE88C" w14:textId="77777777" w:rsidR="00823A3B" w:rsidRDefault="00823A3B">
      <w:pPr>
        <w:jc w:val="center"/>
        <w:rPr>
          <w:lang w:val="lt-LT"/>
        </w:rPr>
      </w:pPr>
    </w:p>
    <w:p w14:paraId="27EC08EB" w14:textId="77777777" w:rsidR="00823A3B" w:rsidRDefault="00823A3B">
      <w:pPr>
        <w:jc w:val="center"/>
        <w:rPr>
          <w:lang w:val="lt-LT"/>
        </w:rPr>
      </w:pPr>
    </w:p>
    <w:p w14:paraId="4BE6C6D6" w14:textId="77777777" w:rsidR="00574713" w:rsidRDefault="00D21BA6" w:rsidP="00574713">
      <w:pPr>
        <w:rPr>
          <w:lang w:val="lt-LT"/>
        </w:rPr>
      </w:pPr>
      <w:r>
        <w:rPr>
          <w:lang w:val="lt-LT"/>
        </w:rPr>
        <w:t xml:space="preserve">Joniškio rajono </w:t>
      </w:r>
      <w:r w:rsidR="00574713">
        <w:rPr>
          <w:lang w:val="lt-LT"/>
        </w:rPr>
        <w:t>savivaldybės</w:t>
      </w:r>
    </w:p>
    <w:p w14:paraId="2F570948" w14:textId="36E38DB3" w:rsidR="00D21BA6" w:rsidRDefault="00574713" w:rsidP="00574713">
      <w:pPr>
        <w:rPr>
          <w:lang w:val="lt-LT"/>
        </w:rPr>
      </w:pPr>
      <w:r>
        <w:rPr>
          <w:lang w:val="lt-LT"/>
        </w:rPr>
        <w:t>administracijos direktoriui</w:t>
      </w:r>
    </w:p>
    <w:p w14:paraId="390BED91" w14:textId="77777777" w:rsidR="00823A3B" w:rsidRDefault="00823A3B">
      <w:pPr>
        <w:rPr>
          <w:lang w:val="lt-LT"/>
        </w:rPr>
      </w:pPr>
    </w:p>
    <w:p w14:paraId="19A5A86C" w14:textId="77777777" w:rsidR="00823A3B" w:rsidRDefault="00823A3B">
      <w:pPr>
        <w:rPr>
          <w:lang w:val="lt-LT"/>
        </w:rPr>
      </w:pPr>
    </w:p>
    <w:p w14:paraId="033AFB6C" w14:textId="77777777" w:rsidR="00823A3B" w:rsidRDefault="00823A3B">
      <w:pPr>
        <w:pStyle w:val="Antrat1"/>
        <w:spacing w:line="360" w:lineRule="auto"/>
      </w:pPr>
      <w:r>
        <w:rPr>
          <w:sz w:val="24"/>
        </w:rPr>
        <w:t>PRAŠYMAS</w:t>
      </w:r>
    </w:p>
    <w:p w14:paraId="08CC1CF4" w14:textId="77777777" w:rsidR="00823A3B" w:rsidRDefault="00823A3B">
      <w:pPr>
        <w:pStyle w:val="Antrat2"/>
        <w:rPr>
          <w:b w:val="0"/>
        </w:rPr>
      </w:pPr>
      <w:r>
        <w:t>DĖL</w:t>
      </w:r>
      <w:r>
        <w:rPr>
          <w:b w:val="0"/>
        </w:rPr>
        <w:t>________________________________________________</w:t>
      </w:r>
    </w:p>
    <w:p w14:paraId="197F7165" w14:textId="77777777" w:rsidR="00823A3B" w:rsidRDefault="00823A3B">
      <w:pPr>
        <w:jc w:val="center"/>
        <w:rPr>
          <w:sz w:val="20"/>
          <w:lang w:val="lt-LT"/>
        </w:rPr>
      </w:pPr>
      <w:r>
        <w:rPr>
          <w:sz w:val="20"/>
          <w:lang w:val="lt-LT"/>
        </w:rPr>
        <w:t>(Antraštė didžiosiomis raidėmis)</w:t>
      </w:r>
    </w:p>
    <w:p w14:paraId="492DF55D" w14:textId="77777777" w:rsidR="00823A3B" w:rsidRDefault="00823A3B"/>
    <w:p w14:paraId="032ADEE5" w14:textId="77777777" w:rsidR="00823A3B" w:rsidRDefault="00D21BA6">
      <w:pPr>
        <w:jc w:val="center"/>
        <w:rPr>
          <w:lang w:val="lt-LT"/>
        </w:rPr>
      </w:pPr>
      <w:r>
        <w:rPr>
          <w:lang w:val="lt-LT"/>
        </w:rPr>
        <w:t>201</w:t>
      </w:r>
      <w:r w:rsidR="008D0783">
        <w:rPr>
          <w:lang w:val="lt-LT"/>
        </w:rPr>
        <w:t>9</w:t>
      </w:r>
      <w:r w:rsidR="00823A3B">
        <w:rPr>
          <w:lang w:val="lt-LT"/>
        </w:rPr>
        <w:t>-</w:t>
      </w:r>
      <w:r w:rsidR="00823A3B">
        <w:rPr>
          <w:lang w:val="lt-LT"/>
        </w:rPr>
        <w:tab/>
      </w:r>
      <w:r w:rsidR="00823A3B">
        <w:rPr>
          <w:lang w:val="lt-LT"/>
        </w:rPr>
        <w:tab/>
      </w:r>
    </w:p>
    <w:p w14:paraId="1EB5BAC7" w14:textId="77777777" w:rsidR="00823A3B" w:rsidRDefault="00823A3B">
      <w:pPr>
        <w:jc w:val="center"/>
        <w:rPr>
          <w:lang w:val="lt-LT"/>
        </w:rPr>
      </w:pPr>
      <w:r>
        <w:rPr>
          <w:lang w:val="lt-LT"/>
        </w:rPr>
        <w:t>Joniškis</w:t>
      </w:r>
    </w:p>
    <w:p w14:paraId="3CCB37FE" w14:textId="77777777" w:rsidR="00823A3B" w:rsidRDefault="00823A3B">
      <w:pPr>
        <w:jc w:val="center"/>
        <w:rPr>
          <w:lang w:val="lt-LT"/>
        </w:rPr>
      </w:pPr>
    </w:p>
    <w:p w14:paraId="5B2FD1A1" w14:textId="77777777" w:rsidR="00823A3B" w:rsidRDefault="00823A3B">
      <w:pPr>
        <w:jc w:val="center"/>
        <w:rPr>
          <w:lang w:val="lt-LT"/>
        </w:rPr>
      </w:pPr>
    </w:p>
    <w:p w14:paraId="5489FCD5" w14:textId="77777777" w:rsidR="00823A3B" w:rsidRDefault="00823A3B">
      <w:pPr>
        <w:pStyle w:val="Pagrindiniotekstotrauka"/>
      </w:pPr>
      <w:r>
        <w:t>Prašau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CB54E12" w14:textId="77777777" w:rsidR="00823A3B" w:rsidRDefault="00823A3B">
      <w:pPr>
        <w:ind w:firstLine="709"/>
        <w:rPr>
          <w:lang w:val="lt-LT"/>
        </w:rPr>
      </w:pPr>
    </w:p>
    <w:p w14:paraId="6280E872" w14:textId="77777777" w:rsidR="00823A3B" w:rsidRDefault="00823A3B">
      <w:pPr>
        <w:ind w:firstLine="709"/>
        <w:rPr>
          <w:lang w:val="lt-LT"/>
        </w:rPr>
      </w:pPr>
    </w:p>
    <w:p w14:paraId="06624A70" w14:textId="77777777" w:rsidR="00823A3B" w:rsidRDefault="00823A3B">
      <w:pPr>
        <w:ind w:firstLine="709"/>
        <w:rPr>
          <w:lang w:val="lt-LT"/>
        </w:rPr>
      </w:pPr>
    </w:p>
    <w:p w14:paraId="03CE692F" w14:textId="77777777" w:rsidR="00823A3B" w:rsidRDefault="00823A3B">
      <w:pPr>
        <w:ind w:firstLine="709"/>
        <w:rPr>
          <w:lang w:val="lt-LT"/>
        </w:rPr>
      </w:pPr>
    </w:p>
    <w:p w14:paraId="20A5CFEC" w14:textId="77777777" w:rsidR="00823A3B" w:rsidRDefault="00823A3B">
      <w:pPr>
        <w:ind w:firstLine="709"/>
        <w:rPr>
          <w:lang w:val="lt-LT"/>
        </w:rPr>
      </w:pPr>
    </w:p>
    <w:p w14:paraId="14264BC8" w14:textId="77777777" w:rsidR="00823A3B" w:rsidRDefault="00823A3B">
      <w:pPr>
        <w:ind w:firstLine="709"/>
        <w:rPr>
          <w:lang w:val="lt-LT"/>
        </w:rPr>
      </w:pPr>
    </w:p>
    <w:p w14:paraId="1C35F03B" w14:textId="77777777" w:rsidR="00823A3B" w:rsidRDefault="00823A3B">
      <w:pPr>
        <w:rPr>
          <w:lang w:val="lt-LT"/>
        </w:rPr>
      </w:pP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  <w:t>(Parašas)</w:t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  <w:t>(Vardas, pavardė)</w:t>
      </w:r>
    </w:p>
    <w:p w14:paraId="5C4DC03A" w14:textId="77777777" w:rsidR="00823A3B" w:rsidRDefault="00823A3B"/>
    <w:sectPr w:rsidR="00823A3B">
      <w:pgSz w:w="11906" w:h="16838" w:code="9"/>
      <w:pgMar w:top="1134" w:right="567" w:bottom="1134" w:left="1701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713"/>
    <w:rsid w:val="004A239F"/>
    <w:rsid w:val="00574713"/>
    <w:rsid w:val="00823A3B"/>
    <w:rsid w:val="008D0783"/>
    <w:rsid w:val="00D21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38B10D"/>
  <w15:chartTrackingRefBased/>
  <w15:docId w15:val="{E34B4C15-B576-4F2D-900F-73246193B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sz w:val="24"/>
      <w:lang w:val="en-US"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  <w:sz w:val="28"/>
      <w:lang w:val="lt-LT"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b/>
      <w:lang w:val="lt-LT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otekstotrauka">
    <w:name w:val="Body Text Indent"/>
    <w:basedOn w:val="prastasis"/>
    <w:semiHidden/>
    <w:pPr>
      <w:spacing w:line="360" w:lineRule="auto"/>
      <w:ind w:firstLine="709"/>
    </w:pPr>
    <w:rPr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nvlc\Desktop\Tu&#353;ti%20pra&#353;ymai\Prasymas,%20asmens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Prasymas, asmens</Template>
  <TotalTime>1</TotalTime>
  <Pages>1</Pages>
  <Words>554</Words>
  <Characters>316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_____________________________________</vt:lpstr>
      <vt:lpstr>_____________________________________</vt:lpstr>
    </vt:vector>
  </TitlesOfParts>
  <Company>Savivaldybe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</dc:title>
  <dc:subject/>
  <dc:creator>Ginta Viličkė</dc:creator>
  <cp:keywords/>
  <cp:lastModifiedBy>Ginta Viličkė</cp:lastModifiedBy>
  <cp:revision>1</cp:revision>
  <cp:lastPrinted>2019-01-04T09:19:00Z</cp:lastPrinted>
  <dcterms:created xsi:type="dcterms:W3CDTF">2021-09-02T06:40:00Z</dcterms:created>
  <dcterms:modified xsi:type="dcterms:W3CDTF">2021-09-02T06:41:00Z</dcterms:modified>
</cp:coreProperties>
</file>